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Containeranlage C.D.- Friedrich- Schule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Freianlagen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